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0CBA4" w14:textId="77777777" w:rsidR="005D09C9" w:rsidRDefault="00541314">
      <w:pPr>
        <w:pStyle w:val="Standard"/>
        <w:ind w:right="1315"/>
        <w:jc w:val="both"/>
      </w:pPr>
      <w:r>
        <w:rPr>
          <w:b/>
          <w:bCs/>
          <w:sz w:val="28"/>
          <w:szCs w:val="28"/>
        </w:rPr>
        <w:tab/>
        <w:t xml:space="preserve">ТАКСА НА </w:t>
      </w:r>
      <w:r>
        <w:rPr>
          <w:b/>
          <w:bCs/>
          <w:sz w:val="28"/>
          <w:szCs w:val="28"/>
          <w:u w:val="single"/>
        </w:rPr>
        <w:t xml:space="preserve"> ДОКУМЕНТИ ИЗВЪН ПАКЕТА НА НЗОК  </w:t>
      </w:r>
    </w:p>
    <w:p w14:paraId="606111E4" w14:textId="77777777" w:rsidR="005D09C9" w:rsidRDefault="005D09C9">
      <w:pPr>
        <w:pStyle w:val="Standard"/>
        <w:ind w:right="1315"/>
        <w:jc w:val="both"/>
      </w:pPr>
    </w:p>
    <w:p w14:paraId="06F84454" w14:textId="77777777" w:rsidR="005D09C9" w:rsidRDefault="00541314">
      <w:pPr>
        <w:pStyle w:val="Standard"/>
        <w:ind w:right="1315"/>
        <w:jc w:val="both"/>
      </w:pPr>
      <w:r>
        <w:rPr>
          <w:b/>
          <w:bCs/>
        </w:rPr>
        <w:t>-</w:t>
      </w:r>
      <w:r>
        <w:t>МЕДИЦИНСКО</w:t>
      </w:r>
      <w:r>
        <w:rPr>
          <w:b/>
          <w:bCs/>
        </w:rPr>
        <w:t xml:space="preserve"> </w:t>
      </w:r>
      <w:r>
        <w:t>СВИДЕТЕЛСТВО,УДОСТОВЕРЯВАЩО ЗДРАВОСЛОВНО</w:t>
      </w:r>
    </w:p>
    <w:p w14:paraId="7D61FE96" w14:textId="77777777" w:rsidR="005D09C9" w:rsidRDefault="00541314">
      <w:pPr>
        <w:pStyle w:val="Standard"/>
        <w:spacing w:line="360" w:lineRule="auto"/>
        <w:jc w:val="both"/>
      </w:pPr>
      <w:r>
        <w:t xml:space="preserve"> СЪСТОЯНИЕ /</w:t>
      </w:r>
      <w:r>
        <w:rPr>
          <w:b/>
          <w:bCs/>
        </w:rPr>
        <w:t>ЗА РАБОТА, УПРАВЛЕНИЕ НА МПС,ЗА ВСТЪПВАНЕ В БРАК И ДР.</w:t>
      </w:r>
      <w:r>
        <w:t>/</w:t>
      </w:r>
      <w:r>
        <w:tab/>
      </w:r>
      <w:r>
        <w:tab/>
      </w:r>
      <w:r>
        <w:t xml:space="preserve">                                                                                                             </w:t>
      </w:r>
      <w:r>
        <w:rPr>
          <w:b/>
        </w:rPr>
        <w:t>50</w:t>
      </w:r>
      <w:r>
        <w:rPr>
          <w:b/>
          <w:bCs/>
          <w:u w:val="single"/>
        </w:rPr>
        <w:t xml:space="preserve"> ЛВ / 25,56 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3370C9E9" w14:textId="77777777" w:rsidR="005D09C9" w:rsidRDefault="005D09C9">
      <w:pPr>
        <w:pStyle w:val="Standard"/>
        <w:jc w:val="both"/>
      </w:pPr>
    </w:p>
    <w:p w14:paraId="08FECE95" w14:textId="77777777" w:rsidR="005D09C9" w:rsidRDefault="00541314">
      <w:pPr>
        <w:pStyle w:val="Standard"/>
        <w:jc w:val="both"/>
      </w:pPr>
      <w:r>
        <w:t>-</w:t>
      </w:r>
      <w:r>
        <w:rPr>
          <w:b/>
          <w:bCs/>
          <w:u w:val="single"/>
        </w:rPr>
        <w:t>ЕТАПНА ЕПИКРИЗА                                                                                                15 ЛВ / 7,67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3247E2ED" w14:textId="77777777" w:rsidR="005D09C9" w:rsidRDefault="005D09C9">
      <w:pPr>
        <w:pStyle w:val="Standard"/>
        <w:jc w:val="both"/>
      </w:pPr>
    </w:p>
    <w:p w14:paraId="0AD96BCD" w14:textId="77777777" w:rsidR="005D09C9" w:rsidRDefault="005D09C9">
      <w:pPr>
        <w:pStyle w:val="Standard"/>
        <w:jc w:val="both"/>
        <w:rPr>
          <w:b/>
          <w:bCs/>
          <w:u w:val="single"/>
        </w:rPr>
      </w:pPr>
    </w:p>
    <w:p w14:paraId="520958CF" w14:textId="77777777" w:rsidR="005D09C9" w:rsidRDefault="00541314">
      <w:pPr>
        <w:pStyle w:val="Standard"/>
        <w:jc w:val="both"/>
      </w:pPr>
      <w:r>
        <w:t>-</w:t>
      </w:r>
      <w:r>
        <w:rPr>
          <w:b/>
          <w:bCs/>
          <w:u w:val="single"/>
        </w:rPr>
        <w:t>ДУБЛИКАТ НА ДОКУМЕНТИ ПО ИСКАНЕ НА ПАЦИЕНТА                       5 ЛВ / 2,56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4BA0E606" w14:textId="77777777" w:rsidR="005D09C9" w:rsidRDefault="005D09C9">
      <w:pPr>
        <w:pStyle w:val="Standard"/>
        <w:jc w:val="both"/>
      </w:pPr>
    </w:p>
    <w:p w14:paraId="76A55270" w14:textId="77777777" w:rsidR="005D09C9" w:rsidRDefault="005D09C9">
      <w:pPr>
        <w:pStyle w:val="Standard"/>
        <w:jc w:val="both"/>
      </w:pPr>
    </w:p>
    <w:p w14:paraId="3F587FDC" w14:textId="77777777" w:rsidR="005D09C9" w:rsidRDefault="00541314">
      <w:pPr>
        <w:pStyle w:val="Standard"/>
      </w:pPr>
      <w:r>
        <w:t xml:space="preserve">-ЗАВЕРКА НА ЗДРАВНА КНИЖКА /ЗА РАБОТА В </w:t>
      </w:r>
      <w:r>
        <w:rPr>
          <w:b/>
          <w:bCs/>
        </w:rPr>
        <w:t>ХРАНИТ</w:t>
      </w:r>
      <w:r>
        <w:rPr>
          <w:b/>
          <w:bCs/>
          <w:lang w:val="en-US"/>
        </w:rPr>
        <w:t>.</w:t>
      </w:r>
      <w:r>
        <w:rPr>
          <w:b/>
          <w:bCs/>
        </w:rPr>
        <w:t>,ДЕТСКИ И</w:t>
      </w:r>
    </w:p>
    <w:p w14:paraId="412DE76D" w14:textId="77777777" w:rsidR="005D09C9" w:rsidRDefault="00541314">
      <w:pPr>
        <w:pStyle w:val="Standard"/>
      </w:pPr>
      <w:r>
        <w:rPr>
          <w:b/>
          <w:bCs/>
        </w:rPr>
        <w:t xml:space="preserve"> ДР. ЗАВ</w:t>
      </w:r>
      <w:r>
        <w:rPr>
          <w:b/>
          <w:bCs/>
          <w:lang w:val="en-US"/>
        </w:rPr>
        <w:t>EДЕН</w:t>
      </w:r>
      <w:r>
        <w:rPr>
          <w:b/>
          <w:bCs/>
        </w:rPr>
        <w:t>ИЯ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45 </w:t>
      </w:r>
      <w:r>
        <w:rPr>
          <w:b/>
          <w:bCs/>
          <w:u w:val="single"/>
        </w:rPr>
        <w:t>ЛВ / 23,01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19140589" w14:textId="77777777" w:rsidR="005D09C9" w:rsidRDefault="005D09C9">
      <w:pPr>
        <w:pStyle w:val="Standard"/>
      </w:pPr>
    </w:p>
    <w:p w14:paraId="30251071" w14:textId="77777777" w:rsidR="005D09C9" w:rsidRDefault="005D09C9">
      <w:pPr>
        <w:pStyle w:val="Standard"/>
      </w:pPr>
    </w:p>
    <w:p w14:paraId="18F49752" w14:textId="77777777" w:rsidR="005D09C9" w:rsidRDefault="00541314">
      <w:pPr>
        <w:pStyle w:val="Standard"/>
      </w:pPr>
      <w:r>
        <w:t xml:space="preserve">-БЛ.119 НА МЗ /ЗА САН.- КУРОРТНО ЛЕЧ. И </w:t>
      </w:r>
      <w:r>
        <w:t>ДР./-ЗЕЛЕН ТАЛОН</w:t>
      </w:r>
      <w:r>
        <w:rPr>
          <w:b/>
        </w:rPr>
        <w:t xml:space="preserve">                   15ЛВ / 7,6 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  <w:r>
        <w:rPr>
          <w:b/>
        </w:rPr>
        <w:t xml:space="preserve">                                  </w:t>
      </w:r>
    </w:p>
    <w:p w14:paraId="7A5DD736" w14:textId="77777777" w:rsidR="005D09C9" w:rsidRDefault="00541314">
      <w:pPr>
        <w:pStyle w:val="Standard"/>
      </w:pPr>
      <w:r>
        <w:rPr>
          <w:rFonts w:ascii="Segoe UI" w:hAnsi="Segoe UI" w:cs="Segoe UI"/>
          <w:color w:val="001824"/>
          <w:shd w:val="clear" w:color="auto" w:fill="F8F4EE"/>
        </w:rPr>
        <w:t> </w:t>
      </w:r>
    </w:p>
    <w:p w14:paraId="7D163C2F" w14:textId="77777777" w:rsidR="005D09C9" w:rsidRDefault="00541314">
      <w:pPr>
        <w:pStyle w:val="Standard"/>
      </w:pPr>
      <w:r>
        <w:t>-УДОСТОВЕРЕНИЕ ЗА СОЦИАЛНИ ГРИЖИ</w:t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rPr>
          <w:b/>
          <w:bCs/>
          <w:u w:val="single"/>
        </w:rPr>
        <w:t>15 ЛВ / 7,67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590FC3CB" w14:textId="77777777" w:rsidR="005D09C9" w:rsidRDefault="005D09C9">
      <w:pPr>
        <w:pStyle w:val="Standard"/>
      </w:pPr>
    </w:p>
    <w:p w14:paraId="4CD7322A" w14:textId="77777777" w:rsidR="005D09C9" w:rsidRDefault="00541314">
      <w:pPr>
        <w:pStyle w:val="Standard"/>
      </w:pPr>
      <w:r>
        <w:t xml:space="preserve">-МЪРТВОПРОВЕРИТЕЛСТВО И ИЗДАВАНЕ СЪОБЩЕНИЕ ЗА СМЪРТ-       </w:t>
      </w:r>
      <w:r>
        <w:rPr>
          <w:b/>
        </w:rPr>
        <w:t>55</w:t>
      </w:r>
      <w:r>
        <w:rPr>
          <w:b/>
          <w:bCs/>
          <w:u w:val="single"/>
        </w:rPr>
        <w:t xml:space="preserve"> ЛВ/ 28,12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76AC52EA" w14:textId="77777777" w:rsidR="005D09C9" w:rsidRDefault="005D09C9">
      <w:pPr>
        <w:pStyle w:val="Standard"/>
      </w:pPr>
    </w:p>
    <w:p w14:paraId="4BF5DD28" w14:textId="77777777" w:rsidR="005D09C9" w:rsidRDefault="00541314">
      <w:pPr>
        <w:pStyle w:val="Standard"/>
      </w:pPr>
      <w:r>
        <w:t>-РАЗРЕШИТЕЛНО ЗА КРЕМАЦИЯ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rPr>
          <w:b/>
          <w:bCs/>
          <w:u w:val="single"/>
        </w:rPr>
        <w:t>35ЛВ/ 17,90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32323501" w14:textId="77777777" w:rsidR="005D09C9" w:rsidRDefault="005D09C9">
      <w:pPr>
        <w:pStyle w:val="Standard"/>
      </w:pPr>
    </w:p>
    <w:p w14:paraId="4B28294D" w14:textId="77777777" w:rsidR="005D09C9" w:rsidRDefault="00541314">
      <w:pPr>
        <w:pStyle w:val="Standard"/>
      </w:pPr>
      <w:r>
        <w:t>-РАЗРЕШИТЕЛНО ЗА ПРЕНАСЯНЕ НА МЪРТВЕЦ</w:t>
      </w:r>
      <w:r>
        <w:tab/>
      </w:r>
      <w:r>
        <w:tab/>
      </w:r>
      <w:r>
        <w:tab/>
      </w:r>
      <w:r>
        <w:tab/>
        <w:t xml:space="preserve">      </w:t>
      </w:r>
      <w:r>
        <w:rPr>
          <w:b/>
        </w:rPr>
        <w:t>35</w:t>
      </w:r>
      <w:r>
        <w:rPr>
          <w:b/>
          <w:bCs/>
          <w:u w:val="single"/>
        </w:rPr>
        <w:t xml:space="preserve"> ЛВ/17,90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5EC542D1" w14:textId="77777777" w:rsidR="005D09C9" w:rsidRDefault="005D09C9">
      <w:pPr>
        <w:pStyle w:val="Standard"/>
      </w:pPr>
    </w:p>
    <w:p w14:paraId="50A12F94" w14:textId="77777777" w:rsidR="005D09C9" w:rsidRDefault="005D09C9">
      <w:pPr>
        <w:pStyle w:val="Standard"/>
        <w:rPr>
          <w:b/>
          <w:bCs/>
          <w:u w:val="single"/>
        </w:rPr>
      </w:pPr>
    </w:p>
    <w:p w14:paraId="52AB30EF" w14:textId="77777777" w:rsidR="005D09C9" w:rsidRDefault="00541314">
      <w:pPr>
        <w:pStyle w:val="Standard"/>
      </w:pPr>
      <w:r>
        <w:t>-МЕДИЦИНСКО ЗА КАНДИДАТСТВАНЕ В УЧЕБНО ЗАВЕДЕНИЕ-УЧЕНИЦИ</w:t>
      </w:r>
    </w:p>
    <w:p w14:paraId="0C811772" w14:textId="77777777" w:rsidR="005D09C9" w:rsidRDefault="00541314">
      <w:pPr>
        <w:pStyle w:val="Standard"/>
      </w:pPr>
      <w:r>
        <w:t xml:space="preserve">                                                                                                                                        </w:t>
      </w:r>
      <w:r>
        <w:rPr>
          <w:b/>
        </w:rPr>
        <w:t xml:space="preserve"> </w:t>
      </w:r>
      <w:r>
        <w:rPr>
          <w:b/>
          <w:i/>
        </w:rPr>
        <w:t>25</w:t>
      </w:r>
      <w:r>
        <w:rPr>
          <w:b/>
          <w:bCs/>
          <w:u w:val="single"/>
        </w:rPr>
        <w:t>ЛВ/12.78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4F6D22FD" w14:textId="77777777" w:rsidR="005D09C9" w:rsidRDefault="005D09C9">
      <w:pPr>
        <w:pStyle w:val="Standard"/>
        <w:rPr>
          <w:b/>
          <w:bCs/>
          <w:u w:val="single"/>
        </w:rPr>
      </w:pPr>
    </w:p>
    <w:p w14:paraId="28E4350E" w14:textId="77777777" w:rsidR="005D09C9" w:rsidRDefault="00541314">
      <w:pPr>
        <w:pStyle w:val="Standard"/>
      </w:pPr>
      <w:r>
        <w:t>- МЕДИЦИНСКО ЗА КАНДИДАТСТВАНЕ ВЪВ ВУЗ</w:t>
      </w:r>
      <w:r>
        <w:tab/>
      </w:r>
      <w:r>
        <w:tab/>
      </w:r>
      <w:r>
        <w:tab/>
      </w:r>
      <w:r>
        <w:tab/>
        <w:t xml:space="preserve">      </w:t>
      </w:r>
      <w:r>
        <w:rPr>
          <w:b/>
          <w:bCs/>
          <w:u w:val="single"/>
        </w:rPr>
        <w:t>35ЛВ/ 17,90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55D41833" w14:textId="77777777" w:rsidR="005D09C9" w:rsidRDefault="005D09C9">
      <w:pPr>
        <w:pStyle w:val="Standard"/>
        <w:rPr>
          <w:b/>
          <w:bCs/>
          <w:u w:val="single"/>
        </w:rPr>
      </w:pPr>
    </w:p>
    <w:p w14:paraId="44B14C9F" w14:textId="77777777" w:rsidR="005D09C9" w:rsidRDefault="005D09C9">
      <w:pPr>
        <w:pStyle w:val="Standard"/>
        <w:rPr>
          <w:b/>
          <w:bCs/>
          <w:u w:val="single"/>
        </w:rPr>
      </w:pPr>
    </w:p>
    <w:p w14:paraId="60D53F69" w14:textId="77777777" w:rsidR="005D09C9" w:rsidRDefault="00541314">
      <w:pPr>
        <w:pStyle w:val="Standard"/>
      </w:pPr>
      <w:r>
        <w:t xml:space="preserve">-ИЗДАВАНЕ НА </w:t>
      </w:r>
      <w:r>
        <w:rPr>
          <w:b/>
          <w:bCs/>
        </w:rPr>
        <w:t>ЗЕЛЕНА РЕЦЕПТА</w:t>
      </w:r>
      <w:r>
        <w:t xml:space="preserve"> ЗА ЛЕКАРСТВА </w:t>
      </w:r>
      <w:r>
        <w:t xml:space="preserve">                                      </w:t>
      </w:r>
      <w:r>
        <w:rPr>
          <w:b/>
        </w:rPr>
        <w:t>15</w:t>
      </w:r>
      <w:r>
        <w:rPr>
          <w:b/>
          <w:bCs/>
          <w:u w:val="single"/>
        </w:rPr>
        <w:t>ЛВ /  7,67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6FEE7C34" w14:textId="77777777" w:rsidR="005D09C9" w:rsidRDefault="005D09C9">
      <w:pPr>
        <w:pStyle w:val="Standard"/>
      </w:pPr>
    </w:p>
    <w:p w14:paraId="2B1FC7A9" w14:textId="77777777" w:rsidR="005D09C9" w:rsidRDefault="00541314">
      <w:pPr>
        <w:pStyle w:val="Standard"/>
      </w:pPr>
      <w:r>
        <w:rPr>
          <w:b/>
          <w:bCs/>
          <w:u w:val="single"/>
          <w:lang w:val="en-US"/>
        </w:rPr>
        <w:t>-</w:t>
      </w:r>
      <w:r>
        <w:rPr>
          <w:b/>
          <w:bCs/>
          <w:u w:val="single"/>
        </w:rPr>
        <w:t xml:space="preserve"> УСЛУГА ЗА ИЗДАВАНЕ НА МЕДИЦИНСКИ</w:t>
      </w:r>
    </w:p>
    <w:p w14:paraId="7D3B601A" w14:textId="77777777" w:rsidR="005D09C9" w:rsidRDefault="00541314">
      <w:pPr>
        <w:pStyle w:val="Standard"/>
      </w:pPr>
      <w:r>
        <w:rPr>
          <w:b/>
          <w:bCs/>
          <w:u w:val="single"/>
        </w:rPr>
        <w:t xml:space="preserve"> БЕЛЕЖКИ ЗА ДЕТСКИ ЯСЛИ,ГРАДИНИ,УЧИЛИЩА                                  10ЛВ /  5,11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  <w:r>
        <w:rPr>
          <w:b/>
          <w:bCs/>
          <w:u w:val="single"/>
        </w:rPr>
        <w:t xml:space="preserve"> </w:t>
      </w:r>
    </w:p>
    <w:p w14:paraId="69E2D11C" w14:textId="77777777" w:rsidR="005D09C9" w:rsidRDefault="00541314">
      <w:pPr>
        <w:pStyle w:val="Standard"/>
      </w:pPr>
      <w:r>
        <w:rPr>
          <w:rFonts w:ascii="Segoe UI" w:hAnsi="Segoe UI" w:cs="Segoe UI"/>
          <w:color w:val="001824"/>
          <w:shd w:val="clear" w:color="auto" w:fill="F8F4EE"/>
        </w:rPr>
        <w:t> </w:t>
      </w:r>
    </w:p>
    <w:p w14:paraId="3D7D0F31" w14:textId="77777777" w:rsidR="005D09C9" w:rsidRDefault="00541314">
      <w:pPr>
        <w:pStyle w:val="Standard"/>
      </w:pPr>
      <w:r>
        <w:rPr>
          <w:b/>
          <w:bCs/>
          <w:u w:val="single"/>
        </w:rPr>
        <w:t>-</w:t>
      </w:r>
      <w:r>
        <w:rPr>
          <w:b/>
          <w:bCs/>
          <w:sz w:val="28"/>
          <w:szCs w:val="28"/>
          <w:u w:val="single"/>
        </w:rPr>
        <w:t>Адм.дейност-подреждане на док-и по  искане на пациент</w:t>
      </w:r>
      <w:r>
        <w:rPr>
          <w:b/>
          <w:bCs/>
          <w:u w:val="single"/>
        </w:rPr>
        <w:t xml:space="preserve">               10 ЛВ /</w:t>
      </w:r>
      <w:r>
        <w:rPr>
          <w:b/>
          <w:bCs/>
          <w:u w:val="single"/>
        </w:rPr>
        <w:t xml:space="preserve"> 5.11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  <w:r>
        <w:rPr>
          <w:b/>
          <w:bCs/>
          <w:u w:val="single"/>
        </w:rPr>
        <w:t xml:space="preserve">           </w:t>
      </w:r>
    </w:p>
    <w:p w14:paraId="01BC937C" w14:textId="77777777" w:rsidR="005D09C9" w:rsidRDefault="005D09C9">
      <w:pPr>
        <w:pStyle w:val="Standard"/>
        <w:rPr>
          <w:b/>
          <w:bCs/>
          <w:u w:val="single"/>
        </w:rPr>
      </w:pPr>
    </w:p>
    <w:p w14:paraId="3A72B6DE" w14:textId="77777777" w:rsidR="005D09C9" w:rsidRDefault="00541314">
      <w:pPr>
        <w:pStyle w:val="Standard"/>
        <w:jc w:val="both"/>
      </w:pPr>
      <w:r>
        <w:t>-МЕДИЦИНСКО СВИДЕТЕЛСТВО,УДОСТОВЕРЯВАЩО ЗДРАВОСЛОВНО</w:t>
      </w:r>
    </w:p>
    <w:p w14:paraId="5DDE2CAE" w14:textId="77777777" w:rsidR="005D09C9" w:rsidRDefault="00541314">
      <w:pPr>
        <w:pStyle w:val="Standard"/>
        <w:jc w:val="both"/>
      </w:pPr>
      <w:r>
        <w:t xml:space="preserve"> СЪСТОЯНИЕ, НЕОБХОДИМО ЗА ПРЕДСТАВЯНЕ В ДРУГА ДЪРЖАВА</w:t>
      </w:r>
      <w:r>
        <w:tab/>
        <w:t xml:space="preserve">      </w:t>
      </w:r>
      <w:r>
        <w:rPr>
          <w:b/>
          <w:bCs/>
          <w:u w:val="single"/>
        </w:rPr>
        <w:t>60ЛВ / 30,68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2F64EB60" w14:textId="77777777" w:rsidR="005D09C9" w:rsidRDefault="005D09C9">
      <w:pPr>
        <w:pStyle w:val="Standard"/>
        <w:jc w:val="both"/>
      </w:pPr>
    </w:p>
    <w:p w14:paraId="4DA68563" w14:textId="77777777" w:rsidR="005D09C9" w:rsidRDefault="00541314">
      <w:pPr>
        <w:pStyle w:val="Standard"/>
        <w:jc w:val="both"/>
      </w:pPr>
      <w:r>
        <w:t>-ДОКУМЕНТ, УДОСТОВЕРЯВАЩ ЗДРАВОСЛОВНО СЪСТОЯНИЕ,</w:t>
      </w:r>
    </w:p>
    <w:p w14:paraId="0857F3B2" w14:textId="77777777" w:rsidR="005D09C9" w:rsidRDefault="00541314">
      <w:pPr>
        <w:pStyle w:val="Standard"/>
        <w:jc w:val="both"/>
      </w:pPr>
      <w:r>
        <w:t xml:space="preserve"> НЕОБХОДИМ ЗА ПРЕДСТАВЯНЕ ПРЕД ДОПЪЛНИТЕЛЕН </w:t>
      </w:r>
      <w:r>
        <w:rPr>
          <w:b/>
          <w:bCs/>
        </w:rPr>
        <w:t xml:space="preserve"> ЗО ФОНД</w:t>
      </w:r>
      <w:r>
        <w:tab/>
      </w:r>
      <w:r>
        <w:t xml:space="preserve">      </w:t>
      </w:r>
      <w:r>
        <w:rPr>
          <w:b/>
          <w:bCs/>
          <w:u w:val="single"/>
        </w:rPr>
        <w:t>60ЛВ / 30,68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312CA724" w14:textId="77777777" w:rsidR="005D09C9" w:rsidRDefault="005D09C9">
      <w:pPr>
        <w:pStyle w:val="Standard"/>
        <w:jc w:val="both"/>
      </w:pPr>
    </w:p>
    <w:p w14:paraId="1914E1C1" w14:textId="77777777" w:rsidR="005D09C9" w:rsidRDefault="00541314">
      <w:pPr>
        <w:pStyle w:val="Standard"/>
      </w:pPr>
      <w:r>
        <w:t>-ДОКУМЕНТ, УДОСТОВЕРЯВАЩ ЗДРАВОСЛОВНО СЪСТОЯНИЕ ,</w:t>
      </w:r>
    </w:p>
    <w:p w14:paraId="51255C24" w14:textId="77777777" w:rsidR="005D09C9" w:rsidRDefault="00541314">
      <w:pPr>
        <w:pStyle w:val="Standard"/>
      </w:pPr>
      <w:r>
        <w:t xml:space="preserve"> НЕОБХОДИМО ЗА ПРЕДСТАВЯНЕ ПРЕД ЗАСТАХОВ. КОМПАНИИ            </w:t>
      </w:r>
      <w:r>
        <w:rPr>
          <w:b/>
          <w:bCs/>
          <w:u w:val="single"/>
        </w:rPr>
        <w:t>60ЛВ / 30,68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214C9F4E" w14:textId="77777777" w:rsidR="005D09C9" w:rsidRDefault="005D09C9">
      <w:pPr>
        <w:pStyle w:val="Standard"/>
      </w:pPr>
    </w:p>
    <w:p w14:paraId="13883F17" w14:textId="77777777" w:rsidR="005D09C9" w:rsidRDefault="005D09C9">
      <w:pPr>
        <w:pStyle w:val="Standard"/>
        <w:rPr>
          <w:b/>
          <w:bCs/>
          <w:u w:val="single"/>
        </w:rPr>
      </w:pPr>
    </w:p>
    <w:p w14:paraId="6CE92155" w14:textId="77777777" w:rsidR="005D09C9" w:rsidRDefault="00541314">
      <w:pPr>
        <w:pStyle w:val="Standard"/>
      </w:pPr>
      <w:r>
        <w:rPr>
          <w:b/>
          <w:bCs/>
          <w:u w:val="single"/>
        </w:rPr>
        <w:t xml:space="preserve">-ИЗДАВАНЕ НА БОЛНИЧЕН ЛИСТ БЕЗ ПРЕГЛЕД ПО ИСКАНЕ НА ДРУГО ЛЕЧЕБНО ЗАВЕДЕНИЕ СРЕЩУ ДОКУМЕНТ ОТ НЕГО       </w:t>
      </w:r>
      <w:r>
        <w:rPr>
          <w:b/>
          <w:bCs/>
          <w:u w:val="single"/>
        </w:rPr>
        <w:t xml:space="preserve">                       30ЛВ /15,34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46B09AC3" w14:textId="77777777" w:rsidR="005D09C9" w:rsidRDefault="005D09C9">
      <w:pPr>
        <w:pStyle w:val="Standard"/>
        <w:rPr>
          <w:b/>
          <w:bCs/>
          <w:u w:val="single"/>
        </w:rPr>
      </w:pPr>
    </w:p>
    <w:p w14:paraId="002DFF70" w14:textId="77777777" w:rsidR="005D09C9" w:rsidRDefault="005D09C9">
      <w:pPr>
        <w:pStyle w:val="Standard"/>
        <w:rPr>
          <w:b/>
          <w:bCs/>
          <w:u w:val="single"/>
        </w:rPr>
      </w:pPr>
    </w:p>
    <w:p w14:paraId="7FAD21EF" w14:textId="77777777" w:rsidR="005D09C9" w:rsidRDefault="00541314">
      <w:pPr>
        <w:pStyle w:val="Standard"/>
      </w:pPr>
      <w:r>
        <w:rPr>
          <w:b/>
          <w:bCs/>
          <w:u w:val="single"/>
        </w:rPr>
        <w:t>-ИЗДАВАНЕ НА ОБИКНОВЕННА РЕЦЕПТА СЛЕД ПРЕГЛЕД И ПРЕЦЕНКА НА ЛЕКАР-СПЕЦИАЛИСТ                                                                                          20ЛВ / 10,23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2FFBBB26" w14:textId="77777777" w:rsidR="005D09C9" w:rsidRDefault="005D09C9">
      <w:pPr>
        <w:pStyle w:val="Standard"/>
        <w:rPr>
          <w:b/>
          <w:bCs/>
          <w:u w:val="single"/>
        </w:rPr>
      </w:pPr>
    </w:p>
    <w:p w14:paraId="67476344" w14:textId="77777777" w:rsidR="005D09C9" w:rsidRDefault="005D09C9">
      <w:pPr>
        <w:pStyle w:val="Standard"/>
        <w:rPr>
          <w:b/>
          <w:bCs/>
          <w:u w:val="single"/>
        </w:rPr>
      </w:pPr>
    </w:p>
    <w:p w14:paraId="38B805F7" w14:textId="77777777" w:rsidR="005D09C9" w:rsidRDefault="00541314">
      <w:pPr>
        <w:pStyle w:val="Standard"/>
      </w:pPr>
      <w:r>
        <w:rPr>
          <w:b/>
          <w:bCs/>
          <w:u w:val="single"/>
        </w:rPr>
        <w:t>-</w:t>
      </w:r>
      <w:r>
        <w:rPr>
          <w:b/>
          <w:bCs/>
          <w:sz w:val="28"/>
          <w:szCs w:val="28"/>
          <w:u w:val="single"/>
        </w:rPr>
        <w:t xml:space="preserve">Транспорт при домашно </w:t>
      </w:r>
      <w:r>
        <w:rPr>
          <w:b/>
          <w:bCs/>
          <w:sz w:val="28"/>
          <w:szCs w:val="28"/>
          <w:u w:val="single"/>
        </w:rPr>
        <w:t>посещение                                                 25лв /12,78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  <w:r>
        <w:rPr>
          <w:b/>
          <w:bCs/>
          <w:sz w:val="28"/>
          <w:szCs w:val="28"/>
          <w:u w:val="single"/>
        </w:rPr>
        <w:t xml:space="preserve">   </w:t>
      </w:r>
    </w:p>
    <w:p w14:paraId="06C99B8B" w14:textId="77777777" w:rsidR="005D09C9" w:rsidRDefault="00541314">
      <w:pPr>
        <w:pStyle w:val="Standard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7F60C98E" w14:textId="77777777" w:rsidR="005D09C9" w:rsidRDefault="00541314">
      <w:pPr>
        <w:pStyle w:val="Standard"/>
      </w:pPr>
      <w:r>
        <w:rPr>
          <w:b/>
          <w:bCs/>
          <w:sz w:val="28"/>
          <w:szCs w:val="28"/>
          <w:u w:val="single"/>
        </w:rPr>
        <w:t>-</w:t>
      </w:r>
      <w:r>
        <w:rPr>
          <w:b/>
          <w:bCs/>
          <w:sz w:val="28"/>
          <w:szCs w:val="28"/>
          <w:u w:val="single"/>
        </w:rPr>
        <w:t>Медицински сертификат : ваксиниран в друго лечебно заведение,преболедувал,антитела и др.                                             10лв / 5,11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3F215747" w14:textId="77777777" w:rsidR="005D09C9" w:rsidRDefault="005D09C9">
      <w:pPr>
        <w:pStyle w:val="Standard"/>
        <w:rPr>
          <w:b/>
          <w:bCs/>
          <w:sz w:val="28"/>
          <w:szCs w:val="28"/>
          <w:u w:val="single"/>
        </w:rPr>
      </w:pPr>
    </w:p>
    <w:p w14:paraId="7D1E2105" w14:textId="77777777" w:rsidR="005D09C9" w:rsidRDefault="00541314">
      <w:pPr>
        <w:pStyle w:val="Standard"/>
      </w:pPr>
      <w:r>
        <w:rPr>
          <w:b/>
          <w:bCs/>
          <w:sz w:val="28"/>
          <w:szCs w:val="28"/>
          <w:u w:val="single"/>
        </w:rPr>
        <w:t>-Преиздаване на здравно-осигурителна книжка.                            5лв / 2,56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07E5C20B" w14:textId="77777777" w:rsidR="005D09C9" w:rsidRDefault="00541314">
      <w:pPr>
        <w:pStyle w:val="Standard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Обслужване на пац-т на </w:t>
      </w:r>
      <w:r>
        <w:rPr>
          <w:b/>
          <w:bCs/>
          <w:sz w:val="28"/>
          <w:szCs w:val="28"/>
          <w:u w:val="single"/>
        </w:rPr>
        <w:t xml:space="preserve">език различен от официалния в </w:t>
      </w:r>
    </w:p>
    <w:p w14:paraId="1451D1FA" w14:textId="77777777" w:rsidR="005D09C9" w:rsidRDefault="00541314">
      <w:pPr>
        <w:pStyle w:val="Standard"/>
      </w:pPr>
      <w:r>
        <w:rPr>
          <w:b/>
          <w:bCs/>
          <w:sz w:val="28"/>
          <w:szCs w:val="28"/>
          <w:u w:val="single"/>
        </w:rPr>
        <w:t>РБългария                                                                                               10лв / 5,11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21F11D38" w14:textId="77777777" w:rsidR="005D09C9" w:rsidRDefault="005D09C9">
      <w:pPr>
        <w:pStyle w:val="Standard"/>
        <w:rPr>
          <w:b/>
          <w:bCs/>
          <w:sz w:val="28"/>
          <w:szCs w:val="28"/>
          <w:u w:val="single"/>
        </w:rPr>
      </w:pPr>
    </w:p>
    <w:p w14:paraId="39FAA611" w14:textId="77777777" w:rsidR="005D09C9" w:rsidRDefault="00541314">
      <w:pPr>
        <w:pStyle w:val="Standard"/>
      </w:pPr>
      <w:r>
        <w:rPr>
          <w:b/>
          <w:bCs/>
          <w:sz w:val="28"/>
          <w:szCs w:val="28"/>
          <w:u w:val="single"/>
        </w:rPr>
        <w:t xml:space="preserve"> -Справка за здравно-осигурителния статус                                       5лв / 2,56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5FC1A0E8" w14:textId="77777777" w:rsidR="005D09C9" w:rsidRDefault="005D09C9">
      <w:pPr>
        <w:pStyle w:val="Standard"/>
        <w:rPr>
          <w:b/>
          <w:bCs/>
          <w:sz w:val="28"/>
          <w:szCs w:val="28"/>
          <w:u w:val="single"/>
        </w:rPr>
      </w:pPr>
    </w:p>
    <w:p w14:paraId="2246D01B" w14:textId="77777777" w:rsidR="005D09C9" w:rsidRDefault="00541314">
      <w:pPr>
        <w:pStyle w:val="Standard"/>
      </w:pPr>
      <w:r>
        <w:rPr>
          <w:b/>
          <w:bCs/>
          <w:sz w:val="28"/>
          <w:szCs w:val="28"/>
          <w:u w:val="single"/>
        </w:rPr>
        <w:t>-Препоръчите</w:t>
      </w:r>
      <w:r>
        <w:rPr>
          <w:b/>
          <w:bCs/>
          <w:sz w:val="28"/>
          <w:szCs w:val="28"/>
          <w:u w:val="single"/>
        </w:rPr>
        <w:t>лна имунизация/грип,хепатит и др./                       25лв / 12,78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11AA5DE6" w14:textId="77777777" w:rsidR="005D09C9" w:rsidRDefault="005D09C9">
      <w:pPr>
        <w:pStyle w:val="Standard"/>
        <w:rPr>
          <w:b/>
          <w:bCs/>
          <w:sz w:val="28"/>
          <w:szCs w:val="28"/>
          <w:u w:val="single"/>
        </w:rPr>
      </w:pPr>
    </w:p>
    <w:p w14:paraId="4FE0FBF9" w14:textId="77777777" w:rsidR="005D09C9" w:rsidRDefault="00541314">
      <w:pPr>
        <w:pStyle w:val="Standard"/>
      </w:pPr>
      <w:r>
        <w:rPr>
          <w:b/>
          <w:bCs/>
          <w:sz w:val="28"/>
          <w:szCs w:val="28"/>
          <w:u w:val="single"/>
        </w:rPr>
        <w:t>-Пулсоксиметрия                                                                                      5лв / 2,56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052F5AE0" w14:textId="77777777" w:rsidR="005D09C9" w:rsidRDefault="005D09C9">
      <w:pPr>
        <w:pStyle w:val="Standard"/>
        <w:rPr>
          <w:b/>
          <w:bCs/>
          <w:sz w:val="28"/>
          <w:szCs w:val="28"/>
          <w:u w:val="single"/>
        </w:rPr>
      </w:pPr>
    </w:p>
    <w:p w14:paraId="04BDE792" w14:textId="77777777" w:rsidR="005D09C9" w:rsidRDefault="00541314">
      <w:pPr>
        <w:pStyle w:val="Standard"/>
      </w:pPr>
      <w:r>
        <w:rPr>
          <w:b/>
          <w:bCs/>
          <w:sz w:val="28"/>
          <w:szCs w:val="28"/>
          <w:u w:val="single"/>
        </w:rPr>
        <w:t>-Обикновена административна услуга в срок от 5 работни дни     5лв /</w:t>
      </w:r>
      <w:r>
        <w:rPr>
          <w:b/>
          <w:bCs/>
          <w:sz w:val="28"/>
          <w:szCs w:val="28"/>
          <w:u w:val="single"/>
        </w:rPr>
        <w:t xml:space="preserve"> 2,56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04697541" w14:textId="77777777" w:rsidR="005D09C9" w:rsidRDefault="005D09C9">
      <w:pPr>
        <w:pStyle w:val="Standard"/>
        <w:rPr>
          <w:b/>
          <w:bCs/>
          <w:sz w:val="28"/>
          <w:szCs w:val="28"/>
          <w:u w:val="single"/>
        </w:rPr>
      </w:pPr>
    </w:p>
    <w:p w14:paraId="5CC3EE57" w14:textId="77777777" w:rsidR="005D09C9" w:rsidRDefault="00541314">
      <w:pPr>
        <w:pStyle w:val="Standard"/>
      </w:pPr>
      <w:r>
        <w:rPr>
          <w:b/>
          <w:bCs/>
          <w:sz w:val="28"/>
          <w:szCs w:val="28"/>
          <w:u w:val="single"/>
        </w:rPr>
        <w:t>-Бърза административна услуга в срок от 3 работни дни              10лв / 5,11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639B747E" w14:textId="77777777" w:rsidR="005D09C9" w:rsidRDefault="005D09C9">
      <w:pPr>
        <w:pStyle w:val="Standard"/>
        <w:rPr>
          <w:b/>
          <w:bCs/>
          <w:sz w:val="28"/>
          <w:szCs w:val="28"/>
          <w:u w:val="single"/>
        </w:rPr>
      </w:pPr>
    </w:p>
    <w:p w14:paraId="5DD0ED66" w14:textId="77777777" w:rsidR="005D09C9" w:rsidRDefault="00541314">
      <w:pPr>
        <w:pStyle w:val="Standard"/>
      </w:pPr>
      <w:r>
        <w:rPr>
          <w:b/>
          <w:bCs/>
          <w:sz w:val="28"/>
          <w:szCs w:val="28"/>
          <w:u w:val="single"/>
        </w:rPr>
        <w:t>-Експресна административна услуга до 24 часа                            20лв / 10,23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333043EA" w14:textId="77777777" w:rsidR="005D09C9" w:rsidRDefault="005D09C9">
      <w:pPr>
        <w:pStyle w:val="Standard"/>
        <w:rPr>
          <w:b/>
          <w:bCs/>
          <w:sz w:val="28"/>
          <w:szCs w:val="28"/>
          <w:u w:val="single"/>
        </w:rPr>
      </w:pPr>
    </w:p>
    <w:p w14:paraId="5DAA2406" w14:textId="77777777" w:rsidR="005D09C9" w:rsidRDefault="00541314">
      <w:pPr>
        <w:pStyle w:val="Standard"/>
      </w:pPr>
      <w:r>
        <w:rPr>
          <w:b/>
          <w:bCs/>
          <w:sz w:val="28"/>
          <w:szCs w:val="28"/>
          <w:u w:val="single"/>
        </w:rPr>
        <w:t xml:space="preserve">-ЕКСПЕРТИЗА ЗА ВРЕМЕННА НЕТРУДОСПОСОБНОСТ НА НЕУСИГУРЕН НА ДЕН </w:t>
      </w:r>
      <w:r>
        <w:rPr>
          <w:b/>
          <w:bCs/>
          <w:sz w:val="28"/>
          <w:szCs w:val="28"/>
          <w:u w:val="single"/>
        </w:rPr>
        <w:t xml:space="preserve">                                                             х 7лв-ден / 3,58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6334E6F9" w14:textId="77777777" w:rsidR="005D09C9" w:rsidRDefault="00541314">
      <w:pPr>
        <w:pStyle w:val="Standard"/>
      </w:pPr>
      <w:r>
        <w:rPr>
          <w:b/>
          <w:bCs/>
          <w:sz w:val="28"/>
          <w:szCs w:val="28"/>
          <w:u w:val="single"/>
        </w:rPr>
        <w:t>-ЗАВЕРКА ЗА МЕДИЦИНСКО ЗА ПРОФ. ШОФЬОР КАТ. С  50ЛВ /25,56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7F8DD4C4" w14:textId="77777777" w:rsidR="005D09C9" w:rsidRDefault="00541314">
      <w:pPr>
        <w:pStyle w:val="Standard"/>
      </w:pPr>
      <w:r>
        <w:rPr>
          <w:b/>
          <w:bCs/>
          <w:sz w:val="28"/>
          <w:szCs w:val="28"/>
          <w:u w:val="single"/>
        </w:rPr>
        <w:t>-НАПРАВЛЕНИЕ ЗА ТОЛЕК                                                            50ЛВ /25,56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7F285C22" w14:textId="77777777" w:rsidR="005D09C9" w:rsidRDefault="00541314">
      <w:pPr>
        <w:pStyle w:val="Standard"/>
      </w:pPr>
      <w:r>
        <w:rPr>
          <w:b/>
          <w:bCs/>
          <w:sz w:val="28"/>
          <w:szCs w:val="28"/>
          <w:u w:val="single"/>
        </w:rPr>
        <w:t>-Е- РЕЦЕПТА ДИРЕКТИВ</w:t>
      </w:r>
      <w:r>
        <w:rPr>
          <w:b/>
          <w:bCs/>
          <w:sz w:val="28"/>
          <w:szCs w:val="28"/>
          <w:u w:val="single"/>
        </w:rPr>
        <w:t>А 2011/24/</w:t>
      </w:r>
      <w:r>
        <w:rPr>
          <w:b/>
          <w:bCs/>
          <w:sz w:val="28"/>
          <w:szCs w:val="28"/>
          <w:u w:val="single"/>
          <w:lang w:val="en-US"/>
        </w:rPr>
        <w:t>EU</w:t>
      </w:r>
      <w:r>
        <w:rPr>
          <w:b/>
          <w:bCs/>
          <w:sz w:val="28"/>
          <w:szCs w:val="28"/>
          <w:u w:val="single"/>
        </w:rPr>
        <w:t xml:space="preserve">                                        20ЛВ</w:t>
      </w:r>
      <w:r>
        <w:rPr>
          <w:b/>
          <w:bCs/>
          <w:sz w:val="28"/>
          <w:szCs w:val="28"/>
          <w:u w:val="single"/>
          <w:lang w:val="en-US"/>
        </w:rPr>
        <w:t xml:space="preserve"> </w:t>
      </w:r>
      <w:r>
        <w:rPr>
          <w:b/>
          <w:bCs/>
          <w:sz w:val="28"/>
          <w:szCs w:val="28"/>
          <w:u w:val="single"/>
        </w:rPr>
        <w:t>/ 10,23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4A638B26" w14:textId="77777777" w:rsidR="005D09C9" w:rsidRDefault="00541314">
      <w:pPr>
        <w:pStyle w:val="Standard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                             </w:t>
      </w:r>
    </w:p>
    <w:p w14:paraId="67DE01F3" w14:textId="77777777" w:rsidR="005D09C9" w:rsidRDefault="00541314">
      <w:pPr>
        <w:pStyle w:val="Standard"/>
      </w:pPr>
      <w:r>
        <w:rPr>
          <w:b/>
          <w:bCs/>
          <w:sz w:val="28"/>
          <w:szCs w:val="28"/>
          <w:u w:val="single"/>
        </w:rPr>
        <w:t xml:space="preserve">           </w:t>
      </w:r>
    </w:p>
    <w:p w14:paraId="4AFDBC9D" w14:textId="77777777" w:rsidR="005D09C9" w:rsidRDefault="00541314">
      <w:pPr>
        <w:pStyle w:val="Standard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НЕ СЕ ИЗДАВАТ МЕДИЦИНСКИ ЗА:</w:t>
      </w:r>
    </w:p>
    <w:p w14:paraId="0339BE1D" w14:textId="77777777" w:rsidR="005D09C9" w:rsidRDefault="005D09C9">
      <w:pPr>
        <w:pStyle w:val="Standard"/>
        <w:rPr>
          <w:b/>
          <w:bCs/>
          <w:sz w:val="28"/>
          <w:szCs w:val="28"/>
          <w:u w:val="single"/>
        </w:rPr>
      </w:pPr>
    </w:p>
    <w:p w14:paraId="593F014D" w14:textId="77777777" w:rsidR="005D09C9" w:rsidRDefault="00541314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-УЧАСТИЯ В СПОРТНИ ПРОЯВИ</w:t>
      </w:r>
    </w:p>
    <w:p w14:paraId="6121CB9A" w14:textId="77777777" w:rsidR="005D09C9" w:rsidRDefault="00541314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-ПРЕДСЪСТЕЗАТЕЛНИ И ФИЗИЧЕСКИ ТЕСТОВЕ ЗА ОЦЕНКА НА ФИЗИЧЕСКА   ГОДНОСТ</w:t>
      </w:r>
    </w:p>
    <w:p w14:paraId="688CC19D" w14:textId="77777777" w:rsidR="005D09C9" w:rsidRDefault="00541314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-ТУРИСТИЧЕСКИ ПРОЯВИ И И ДРУГИ ПОДОБНИ</w:t>
      </w:r>
    </w:p>
    <w:p w14:paraId="7AEC88BC" w14:textId="77777777" w:rsidR="005D09C9" w:rsidRDefault="00541314">
      <w:pPr>
        <w:pStyle w:val="Standard"/>
      </w:pPr>
      <w:r>
        <w:rPr>
          <w:sz w:val="28"/>
          <w:szCs w:val="28"/>
        </w:rPr>
        <w:t>-СЪЩИТЕ СЕ ИЗДАВАТ ОТ СПОРТНИ ЛЕКАРИ В СПЕЦИАЛИЗИРАНИТЕ ЦЕНТРОВЕ,</w:t>
      </w:r>
      <w:r>
        <w:rPr>
          <w:b/>
          <w:bCs/>
          <w:sz w:val="28"/>
          <w:szCs w:val="28"/>
          <w:u w:val="single"/>
        </w:rPr>
        <w:t>СЪГЛАСНО НАРЕДБА №8</w:t>
      </w:r>
    </w:p>
    <w:p w14:paraId="5F46994B" w14:textId="77777777" w:rsidR="005D09C9" w:rsidRDefault="005D09C9">
      <w:pPr>
        <w:pStyle w:val="Standard"/>
      </w:pPr>
    </w:p>
    <w:p w14:paraId="3273BBF9" w14:textId="77777777" w:rsidR="005D09C9" w:rsidRDefault="00541314">
      <w:pPr>
        <w:pStyle w:val="Standard"/>
      </w:pPr>
      <w:r>
        <w:rPr>
          <w:b/>
          <w:bCs/>
          <w:sz w:val="28"/>
          <w:szCs w:val="28"/>
          <w:u w:val="single"/>
        </w:rPr>
        <w:t xml:space="preserve">                                            / При курс 1</w:t>
      </w:r>
      <w:r>
        <w:rPr>
          <w:rFonts w:ascii="Segoe UI" w:hAnsi="Segoe UI" w:cs="Segoe UI"/>
          <w:color w:val="001824"/>
          <w:kern w:val="0"/>
          <w:shd w:val="clear" w:color="auto" w:fill="F8F4EE"/>
        </w:rPr>
        <w:t>€ = 1,95583 лв /</w:t>
      </w:r>
    </w:p>
    <w:p w14:paraId="1CFEFE40" w14:textId="77777777" w:rsidR="005D09C9" w:rsidRDefault="005D09C9">
      <w:pPr>
        <w:pStyle w:val="Standard"/>
      </w:pPr>
    </w:p>
    <w:p w14:paraId="7D6C98F7" w14:textId="77777777" w:rsidR="005D09C9" w:rsidRDefault="00541314">
      <w:pPr>
        <w:pStyle w:val="Standard"/>
      </w:pPr>
      <w:r>
        <w:rPr>
          <w:rFonts w:ascii="Segoe UI" w:hAnsi="Segoe UI" w:cs="Segoe UI"/>
          <w:color w:val="001824"/>
          <w:kern w:val="0"/>
          <w:shd w:val="clear" w:color="auto" w:fill="F8F4EE"/>
        </w:rPr>
        <w:t>Последна редакция – 07. 08. 2025г.</w:t>
      </w:r>
    </w:p>
    <w:p w14:paraId="4A353304" w14:textId="77777777" w:rsidR="005D09C9" w:rsidRDefault="005D09C9">
      <w:pPr>
        <w:pStyle w:val="Standard"/>
        <w:rPr>
          <w:b/>
          <w:bCs/>
          <w:sz w:val="28"/>
          <w:szCs w:val="28"/>
          <w:u w:val="single"/>
        </w:rPr>
      </w:pPr>
    </w:p>
    <w:p w14:paraId="75F300E2" w14:textId="77777777" w:rsidR="005D09C9" w:rsidRDefault="00541314">
      <w:pPr>
        <w:pStyle w:val="Standard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ab/>
      </w:r>
      <w:r>
        <w:tab/>
      </w:r>
      <w:r>
        <w:tab/>
        <w:t xml:space="preserve">        </w:t>
      </w:r>
      <w:r>
        <w:rPr>
          <w:b/>
          <w:bCs/>
          <w:u w:val="single"/>
        </w:rPr>
        <w:t>Д-Р В.БО</w:t>
      </w:r>
      <w:r>
        <w:rPr>
          <w:b/>
          <w:bCs/>
          <w:u w:val="single"/>
        </w:rPr>
        <w:t>ЖИНОВА АИПМП ЕООД</w:t>
      </w:r>
    </w:p>
    <w:p w14:paraId="0675D58B" w14:textId="77777777" w:rsidR="005D09C9" w:rsidRDefault="005D09C9">
      <w:pPr>
        <w:pStyle w:val="Standard"/>
        <w:rPr>
          <w:b/>
          <w:bCs/>
          <w:u w:val="single"/>
        </w:rPr>
      </w:pPr>
    </w:p>
    <w:p w14:paraId="718DD749" w14:textId="77777777" w:rsidR="005D09C9" w:rsidRDefault="005D09C9">
      <w:pPr>
        <w:pStyle w:val="Standard"/>
        <w:rPr>
          <w:b/>
          <w:bCs/>
          <w:u w:val="single"/>
        </w:rPr>
      </w:pPr>
    </w:p>
    <w:p w14:paraId="698908A6" w14:textId="77777777" w:rsidR="005D09C9" w:rsidRDefault="005D09C9">
      <w:pPr>
        <w:pStyle w:val="Standard"/>
        <w:rPr>
          <w:b/>
          <w:bCs/>
          <w:sz w:val="28"/>
          <w:szCs w:val="28"/>
        </w:rPr>
      </w:pPr>
    </w:p>
    <w:p w14:paraId="491DAF55" w14:textId="77777777" w:rsidR="005D09C9" w:rsidRDefault="00541314">
      <w:pPr>
        <w:pStyle w:val="Standard"/>
      </w:pPr>
      <w:r>
        <w:rPr>
          <w:b/>
          <w:bCs/>
          <w:sz w:val="28"/>
          <w:szCs w:val="28"/>
        </w:rPr>
        <w:t xml:space="preserve">    </w:t>
      </w:r>
      <w:r>
        <w:rPr>
          <w:b/>
          <w:bCs/>
          <w:sz w:val="32"/>
          <w:szCs w:val="32"/>
          <w:u w:val="single"/>
        </w:rPr>
        <w:t xml:space="preserve"> ЦЕНИ НА ЗДРАВНИ ДЕЙНОСТИ ЗА НЕОСИГУРЕНИ И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  <w:u w:val="single"/>
        </w:rPr>
        <w:t>ЧАСТНИ</w:t>
      </w:r>
      <w:r>
        <w:rPr>
          <w:b/>
          <w:bCs/>
          <w:sz w:val="32"/>
          <w:szCs w:val="32"/>
          <w:u w:val="single"/>
        </w:rPr>
        <w:tab/>
        <w:t xml:space="preserve"> ПАЦИЕНТИ</w:t>
      </w:r>
    </w:p>
    <w:p w14:paraId="12DC205B" w14:textId="77777777" w:rsidR="005D09C9" w:rsidRDefault="00541314">
      <w:pPr>
        <w:pStyle w:val="Standard"/>
      </w:pPr>
      <w:r>
        <w:rPr>
          <w:sz w:val="28"/>
          <w:szCs w:val="28"/>
        </w:rPr>
        <w:t>-ПРЕГЛЕД -В РАБОТНО ВРЕМЕ В АБУЛАТОРИЯ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b/>
          <w:bCs/>
          <w:sz w:val="28"/>
          <w:szCs w:val="28"/>
          <w:u w:val="single"/>
        </w:rPr>
        <w:t>50 ЛВ / 25,56</w:t>
      </w:r>
      <w:r>
        <w:rPr>
          <w:b/>
          <w:bCs/>
          <w:sz w:val="28"/>
          <w:szCs w:val="28"/>
          <w:u w:val="single"/>
          <w:lang w:val="en-US"/>
        </w:rPr>
        <w:t xml:space="preserve"> 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21D1F9AF" w14:textId="77777777" w:rsidR="005D09C9" w:rsidRDefault="00541314">
      <w:pPr>
        <w:pStyle w:val="Standard"/>
      </w:pPr>
      <w:r>
        <w:rPr>
          <w:sz w:val="28"/>
          <w:szCs w:val="28"/>
        </w:rPr>
        <w:t>-ПРЕГЛЕД-ИЗВЪН РАБОТНО ВРЕМЕ В АМБУЛАТОРИЯ</w:t>
      </w:r>
      <w:r>
        <w:rPr>
          <w:sz w:val="28"/>
          <w:szCs w:val="28"/>
        </w:rPr>
        <w:tab/>
        <w:t xml:space="preserve">      </w:t>
      </w:r>
      <w:r>
        <w:rPr>
          <w:b/>
          <w:bCs/>
          <w:sz w:val="28"/>
          <w:szCs w:val="28"/>
          <w:u w:val="single"/>
        </w:rPr>
        <w:t>60 ЛВ / 30,68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0F647203" w14:textId="77777777" w:rsidR="005D09C9" w:rsidRDefault="00541314">
      <w:pPr>
        <w:pStyle w:val="Standard"/>
      </w:pPr>
      <w:r>
        <w:rPr>
          <w:sz w:val="28"/>
          <w:szCs w:val="28"/>
        </w:rPr>
        <w:t>-ВТОРИЧЕН КОНТРОЛЕН ПРЕГЛЕД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>
        <w:rPr>
          <w:b/>
          <w:sz w:val="28"/>
          <w:szCs w:val="28"/>
        </w:rPr>
        <w:t>35</w:t>
      </w:r>
      <w:r>
        <w:rPr>
          <w:b/>
          <w:bCs/>
          <w:sz w:val="28"/>
          <w:szCs w:val="28"/>
          <w:u w:val="single"/>
        </w:rPr>
        <w:t xml:space="preserve"> ЛВ / 17,90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1B76A2DA" w14:textId="77777777" w:rsidR="005D09C9" w:rsidRDefault="00541314">
      <w:pPr>
        <w:pStyle w:val="Standard"/>
      </w:pPr>
      <w:r>
        <w:rPr>
          <w:sz w:val="28"/>
          <w:szCs w:val="28"/>
        </w:rPr>
        <w:t>-ПОСЕЩЕНИЕ И ПРЕГЛЕД В ДОМА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b/>
          <w:bCs/>
          <w:sz w:val="28"/>
          <w:szCs w:val="28"/>
          <w:u w:val="single"/>
        </w:rPr>
        <w:t>70 ЛВ / 35,79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31523CCB" w14:textId="77777777" w:rsidR="005D09C9" w:rsidRDefault="00541314">
      <w:pPr>
        <w:pStyle w:val="Standard"/>
      </w:pPr>
      <w:r>
        <w:rPr>
          <w:sz w:val="28"/>
          <w:szCs w:val="28"/>
        </w:rPr>
        <w:t>-КОНСУЛТАЦИЯ,СЪВЕТ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b/>
          <w:bCs/>
          <w:sz w:val="28"/>
          <w:szCs w:val="28"/>
          <w:u w:val="single"/>
        </w:rPr>
        <w:t>30 ЛВ / 15,34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3AF3090B" w14:textId="77777777" w:rsidR="005D09C9" w:rsidRDefault="00541314">
      <w:pPr>
        <w:pStyle w:val="Standard"/>
      </w:pPr>
      <w:r>
        <w:rPr>
          <w:sz w:val="28"/>
          <w:szCs w:val="28"/>
        </w:rPr>
        <w:t>-ЕКГ С 12 ОТВЕЖДАНИЯ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b/>
          <w:bCs/>
          <w:sz w:val="28"/>
          <w:szCs w:val="28"/>
          <w:u w:val="single"/>
        </w:rPr>
        <w:t>20 ЛВ / 10,23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18AEC7E9" w14:textId="77777777" w:rsidR="005D09C9" w:rsidRDefault="00541314">
      <w:pPr>
        <w:pStyle w:val="Standard"/>
      </w:pPr>
      <w:r>
        <w:rPr>
          <w:sz w:val="28"/>
          <w:szCs w:val="28"/>
        </w:rPr>
        <w:t>-ИЗСЛЕДВАНЕ НА УРИНА С ТЕСТ ЛЕНТА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b/>
          <w:bCs/>
          <w:sz w:val="28"/>
          <w:szCs w:val="28"/>
          <w:u w:val="single"/>
        </w:rPr>
        <w:t>15 ЛВ /   7,67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0437F21E" w14:textId="77777777" w:rsidR="005D09C9" w:rsidRDefault="00541314">
      <w:pPr>
        <w:pStyle w:val="Standard"/>
      </w:pPr>
      <w:r>
        <w:rPr>
          <w:sz w:val="28"/>
          <w:szCs w:val="28"/>
        </w:rPr>
        <w:t>-ИЗСЛЕДВАНЕ НА КРЪВНА ЗАХАР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b/>
          <w:bCs/>
          <w:sz w:val="28"/>
          <w:szCs w:val="28"/>
          <w:u w:val="single"/>
        </w:rPr>
        <w:t>20 ЛВ / 10,23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71500C69" w14:textId="77777777" w:rsidR="005D09C9" w:rsidRDefault="00541314">
      <w:pPr>
        <w:pStyle w:val="Standard"/>
      </w:pPr>
      <w:r>
        <w:rPr>
          <w:sz w:val="28"/>
          <w:szCs w:val="28"/>
        </w:rPr>
        <w:t>-ВЗЕМАНЕ НА БИОЛОГИЧЕН МАТЕРИАЛ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b/>
          <w:bCs/>
          <w:sz w:val="28"/>
          <w:szCs w:val="28"/>
        </w:rPr>
        <w:t>25 ЛВ /</w:t>
      </w:r>
      <w:r>
        <w:rPr>
          <w:b/>
          <w:bCs/>
          <w:sz w:val="28"/>
          <w:szCs w:val="28"/>
          <w:lang w:val="en-US"/>
        </w:rPr>
        <w:t xml:space="preserve"> 12.78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26F91C18" w14:textId="77777777" w:rsidR="005D09C9" w:rsidRDefault="00541314">
      <w:pPr>
        <w:pStyle w:val="Standard"/>
      </w:pPr>
      <w:r>
        <w:rPr>
          <w:sz w:val="28"/>
          <w:szCs w:val="28"/>
        </w:rPr>
        <w:t>-ПОДКОЖНА ИНЖЕКЦИЯ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>
        <w:rPr>
          <w:b/>
          <w:sz w:val="28"/>
          <w:szCs w:val="28"/>
        </w:rPr>
        <w:t>15</w:t>
      </w:r>
      <w:r>
        <w:rPr>
          <w:b/>
          <w:bCs/>
          <w:sz w:val="28"/>
          <w:szCs w:val="28"/>
          <w:u w:val="single"/>
        </w:rPr>
        <w:t xml:space="preserve"> ЛВ</w:t>
      </w:r>
      <w:r>
        <w:rPr>
          <w:b/>
          <w:bCs/>
          <w:sz w:val="28"/>
          <w:szCs w:val="28"/>
          <w:u w:val="single"/>
          <w:lang w:val="en-US"/>
        </w:rPr>
        <w:t xml:space="preserve"> </w:t>
      </w:r>
      <w:r>
        <w:rPr>
          <w:b/>
          <w:bCs/>
          <w:sz w:val="28"/>
          <w:szCs w:val="28"/>
          <w:u w:val="single"/>
        </w:rPr>
        <w:t>/   7,67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3DB7999D" w14:textId="77777777" w:rsidR="005D09C9" w:rsidRDefault="00541314">
      <w:pPr>
        <w:pStyle w:val="Standard"/>
      </w:pPr>
      <w:r>
        <w:rPr>
          <w:sz w:val="28"/>
          <w:szCs w:val="28"/>
        </w:rPr>
        <w:t>-МУСКУЛНА ИНЖЕКЦИЯ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b/>
          <w:sz w:val="28"/>
          <w:szCs w:val="28"/>
        </w:rPr>
        <w:t>20</w:t>
      </w:r>
      <w:r>
        <w:rPr>
          <w:b/>
          <w:bCs/>
          <w:sz w:val="28"/>
          <w:szCs w:val="28"/>
          <w:u w:val="single"/>
        </w:rPr>
        <w:t xml:space="preserve"> ЛВ / 10,23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478CEE28" w14:textId="77777777" w:rsidR="005D09C9" w:rsidRDefault="00541314">
      <w:pPr>
        <w:pStyle w:val="Standard"/>
      </w:pPr>
      <w:r>
        <w:rPr>
          <w:sz w:val="28"/>
          <w:szCs w:val="28"/>
        </w:rPr>
        <w:t>-ВЕНОЗНА ИНЖЕКЦИЯ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b/>
          <w:bCs/>
          <w:sz w:val="28"/>
          <w:szCs w:val="28"/>
          <w:u w:val="single"/>
        </w:rPr>
        <w:t>25 ЛВ / 12,78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0499515F" w14:textId="77777777" w:rsidR="005D09C9" w:rsidRDefault="00541314">
      <w:pPr>
        <w:pStyle w:val="Standard"/>
      </w:pPr>
      <w:r>
        <w:rPr>
          <w:sz w:val="28"/>
          <w:szCs w:val="28"/>
        </w:rPr>
        <w:t>-ПОСТАВЯНЕ НА АБОКАТ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>
        <w:rPr>
          <w:b/>
          <w:bCs/>
          <w:sz w:val="28"/>
          <w:szCs w:val="28"/>
          <w:u w:val="single"/>
        </w:rPr>
        <w:t>40 ЛВ / 20,45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08D35F04" w14:textId="77777777" w:rsidR="005D09C9" w:rsidRDefault="00541314">
      <w:pPr>
        <w:pStyle w:val="Standard"/>
      </w:pPr>
      <w:r>
        <w:rPr>
          <w:sz w:val="28"/>
          <w:szCs w:val="28"/>
        </w:rPr>
        <w:t>-ВЕНОЗНА ИНФУЗИЯ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b/>
          <w:bCs/>
          <w:sz w:val="28"/>
          <w:szCs w:val="28"/>
          <w:u w:val="single"/>
        </w:rPr>
        <w:t>60 ЛВ / 30,68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2FF0C417" w14:textId="77777777" w:rsidR="005D09C9" w:rsidRDefault="00541314">
      <w:pPr>
        <w:pStyle w:val="Standard"/>
      </w:pPr>
      <w:r>
        <w:rPr>
          <w:sz w:val="28"/>
          <w:szCs w:val="28"/>
        </w:rPr>
        <w:t>-ЕПИКУТАНЕН ТЕСТ -ПРОБА  ЗА ИНЖЕКЦИЯ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b/>
          <w:sz w:val="28"/>
          <w:szCs w:val="28"/>
        </w:rPr>
        <w:t>15</w:t>
      </w:r>
      <w:r>
        <w:rPr>
          <w:b/>
          <w:bCs/>
          <w:sz w:val="28"/>
          <w:szCs w:val="28"/>
          <w:u w:val="single"/>
        </w:rPr>
        <w:t xml:space="preserve"> ЛВ /   7,67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429F8391" w14:textId="77777777" w:rsidR="005D09C9" w:rsidRDefault="00541314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-КАТЕТАРИЗАЦИЯ НА ПИКОЧЕН МЕХУР В АМБУ-</w:t>
      </w:r>
    </w:p>
    <w:p w14:paraId="7C872A03" w14:textId="77777777" w:rsidR="005D09C9" w:rsidRDefault="00541314">
      <w:pPr>
        <w:pStyle w:val="Standard"/>
      </w:pPr>
      <w:r>
        <w:rPr>
          <w:sz w:val="28"/>
          <w:szCs w:val="28"/>
        </w:rPr>
        <w:t xml:space="preserve">ЛАТОРИЯ                                                                                 </w:t>
      </w:r>
      <w:r>
        <w:rPr>
          <w:sz w:val="28"/>
          <w:szCs w:val="28"/>
        </w:rPr>
        <w:t xml:space="preserve">         </w:t>
      </w:r>
      <w:r>
        <w:rPr>
          <w:b/>
          <w:sz w:val="28"/>
          <w:szCs w:val="28"/>
        </w:rPr>
        <w:t>50 ЛВ / 25,56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  <w:r>
        <w:rPr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</w:t>
      </w:r>
    </w:p>
    <w:p w14:paraId="6863BB36" w14:textId="77777777" w:rsidR="005D09C9" w:rsidRDefault="00541314">
      <w:pPr>
        <w:pStyle w:val="Standard"/>
      </w:pPr>
      <w:r>
        <w:rPr>
          <w:b/>
          <w:sz w:val="28"/>
          <w:szCs w:val="28"/>
        </w:rPr>
        <w:t xml:space="preserve">  --</w:t>
      </w:r>
      <w:r>
        <w:rPr>
          <w:sz w:val="28"/>
          <w:szCs w:val="28"/>
        </w:rPr>
        <w:t xml:space="preserve">КАТЕТАРИЗАЦИЯ НА ПИКОЧЕН МЕХУР В ДОМА           </w:t>
      </w:r>
      <w:r>
        <w:rPr>
          <w:b/>
          <w:sz w:val="28"/>
          <w:szCs w:val="28"/>
        </w:rPr>
        <w:t xml:space="preserve">70 ЛВ /  35,79 </w:t>
      </w:r>
      <w:r>
        <w:rPr>
          <w:rFonts w:ascii="Segoe UI" w:hAnsi="Segoe UI" w:cs="Segoe UI"/>
          <w:color w:val="001824"/>
          <w:shd w:val="clear" w:color="auto" w:fill="F8F4EE"/>
        </w:rPr>
        <w:t>€</w:t>
      </w:r>
      <w:r>
        <w:rPr>
          <w:b/>
          <w:sz w:val="28"/>
          <w:szCs w:val="28"/>
        </w:rPr>
        <w:t xml:space="preserve">                                                                                            </w:t>
      </w:r>
    </w:p>
    <w:p w14:paraId="5511E5DA" w14:textId="77777777" w:rsidR="005D09C9" w:rsidRDefault="00541314">
      <w:pPr>
        <w:pStyle w:val="Standard"/>
      </w:pPr>
      <w:r>
        <w:rPr>
          <w:sz w:val="28"/>
          <w:szCs w:val="28"/>
        </w:rPr>
        <w:t>-КЛИЗМА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b/>
          <w:bCs/>
          <w:sz w:val="28"/>
          <w:szCs w:val="28"/>
          <w:u w:val="single"/>
        </w:rPr>
        <w:t>70 ЛВ / 35,79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2AABB0DE" w14:textId="77777777" w:rsidR="005D09C9" w:rsidRDefault="00541314">
      <w:pPr>
        <w:pStyle w:val="Standard"/>
      </w:pPr>
      <w:r>
        <w:rPr>
          <w:sz w:val="28"/>
          <w:szCs w:val="28"/>
        </w:rPr>
        <w:t>-ПРЕВРЪЗКА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b/>
          <w:bCs/>
          <w:sz w:val="28"/>
          <w:szCs w:val="28"/>
          <w:u w:val="single"/>
        </w:rPr>
        <w:t>40 ЛВ / 20,45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17ACF1DE" w14:textId="77777777" w:rsidR="005D09C9" w:rsidRDefault="00541314">
      <w:pPr>
        <w:pStyle w:val="Standard"/>
      </w:pPr>
      <w:r>
        <w:rPr>
          <w:sz w:val="28"/>
          <w:szCs w:val="28"/>
        </w:rPr>
        <w:t>-ОБРАБОТКА НА РАНА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b/>
          <w:bCs/>
          <w:sz w:val="28"/>
          <w:szCs w:val="28"/>
          <w:u w:val="single"/>
        </w:rPr>
        <w:t>40 ЛВ / 20,45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60C7947C" w14:textId="77777777" w:rsidR="005D09C9" w:rsidRDefault="00541314">
      <w:pPr>
        <w:pStyle w:val="Standard"/>
      </w:pPr>
      <w:r>
        <w:rPr>
          <w:sz w:val="28"/>
          <w:szCs w:val="28"/>
        </w:rPr>
        <w:t>-ИНЦИЗИЯ НА МЕКИ ТЪКАНИ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b/>
          <w:bCs/>
          <w:sz w:val="28"/>
          <w:szCs w:val="28"/>
          <w:u w:val="single"/>
        </w:rPr>
        <w:t>50 ЛВ / 25,56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639833C8" w14:textId="77777777" w:rsidR="005D09C9" w:rsidRDefault="00541314">
      <w:pPr>
        <w:pStyle w:val="Standard"/>
      </w:pPr>
      <w:r>
        <w:rPr>
          <w:sz w:val="28"/>
          <w:szCs w:val="28"/>
        </w:rPr>
        <w:t>-ОТСТРАНЯВАНЕ НА КОНЦИ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b/>
          <w:bCs/>
          <w:sz w:val="28"/>
          <w:szCs w:val="28"/>
          <w:u w:val="single"/>
        </w:rPr>
        <w:t>30 ЛВ / 15,34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61077E95" w14:textId="77777777" w:rsidR="005D09C9" w:rsidRDefault="00541314">
      <w:pPr>
        <w:pStyle w:val="Standard"/>
      </w:pPr>
      <w:r>
        <w:rPr>
          <w:sz w:val="28"/>
          <w:szCs w:val="28"/>
        </w:rPr>
        <w:t xml:space="preserve">-ОТСТРАНЯВАНЕ НА ШИНА ИЛИ ГИПСОВА ПРЕВРЪЗКА  </w:t>
      </w:r>
      <w:r>
        <w:rPr>
          <w:b/>
          <w:sz w:val="28"/>
          <w:szCs w:val="28"/>
        </w:rPr>
        <w:t>40</w:t>
      </w:r>
      <w:r>
        <w:rPr>
          <w:b/>
          <w:bCs/>
          <w:sz w:val="28"/>
          <w:szCs w:val="28"/>
          <w:u w:val="single"/>
        </w:rPr>
        <w:t xml:space="preserve"> ЛВ / 20,45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77900ECA" w14:textId="77777777" w:rsidR="005D09C9" w:rsidRDefault="00541314">
      <w:pPr>
        <w:pStyle w:val="Standard"/>
      </w:pPr>
      <w:r>
        <w:rPr>
          <w:sz w:val="28"/>
          <w:szCs w:val="28"/>
        </w:rPr>
        <w:t>-ВАДЕНЕ НА КЪРЛЕЖ</w:t>
      </w:r>
      <w:r>
        <w:rPr>
          <w:sz w:val="28"/>
          <w:szCs w:val="28"/>
        </w:rPr>
        <w:t xml:space="preserve"> С ПРЕГЛЕД И ИМУНИЗАЦИЯ-ТАП   </w:t>
      </w:r>
      <w:r>
        <w:rPr>
          <w:b/>
          <w:bCs/>
          <w:sz w:val="28"/>
          <w:szCs w:val="28"/>
          <w:u w:val="single"/>
        </w:rPr>
        <w:t>50 ЛВ / 25,56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6C945477" w14:textId="77777777" w:rsidR="005D09C9" w:rsidRDefault="00541314">
      <w:pPr>
        <w:pStyle w:val="Standard"/>
      </w:pPr>
      <w:r>
        <w:rPr>
          <w:sz w:val="28"/>
          <w:szCs w:val="28"/>
        </w:rPr>
        <w:t>-ОТСТРАНЯВАНЕ НА ЦЕРУМЕН /УШНА ПРОМИВКА/</w:t>
      </w:r>
      <w:r>
        <w:rPr>
          <w:sz w:val="28"/>
          <w:szCs w:val="28"/>
        </w:rPr>
        <w:tab/>
        <w:t xml:space="preserve">        </w:t>
      </w:r>
      <w:r>
        <w:rPr>
          <w:b/>
          <w:bCs/>
          <w:sz w:val="28"/>
          <w:szCs w:val="28"/>
          <w:u w:val="single"/>
        </w:rPr>
        <w:t xml:space="preserve">40 ЛВ / 20,45 </w:t>
      </w:r>
      <w:r>
        <w:rPr>
          <w:rFonts w:ascii="Segoe UI" w:hAnsi="Segoe UI" w:cs="Segoe UI"/>
          <w:color w:val="001824"/>
          <w:shd w:val="clear" w:color="auto" w:fill="F8F4EE"/>
        </w:rPr>
        <w:t>€</w:t>
      </w:r>
      <w:r>
        <w:rPr>
          <w:b/>
          <w:bCs/>
          <w:sz w:val="28"/>
          <w:szCs w:val="28"/>
          <w:u w:val="single"/>
        </w:rPr>
        <w:t xml:space="preserve"> </w:t>
      </w:r>
    </w:p>
    <w:p w14:paraId="11794774" w14:textId="77777777" w:rsidR="005D09C9" w:rsidRDefault="00541314">
      <w:pPr>
        <w:pStyle w:val="Standard"/>
      </w:pPr>
      <w:r>
        <w:rPr>
          <w:sz w:val="28"/>
          <w:szCs w:val="28"/>
        </w:rPr>
        <w:t>-ИЗСЛЕДВАНЕ НА СЛУХА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b/>
          <w:bCs/>
          <w:sz w:val="28"/>
          <w:szCs w:val="28"/>
          <w:u w:val="single"/>
        </w:rPr>
        <w:t>25 ЛВ / 12,78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74B6E81B" w14:textId="77777777" w:rsidR="005D09C9" w:rsidRDefault="00541314">
      <w:pPr>
        <w:pStyle w:val="Standard"/>
      </w:pPr>
      <w:r>
        <w:rPr>
          <w:sz w:val="28"/>
          <w:szCs w:val="28"/>
        </w:rPr>
        <w:t>-ОПРЕДЕЛЯНЕ НА ВИЗУС /ОРИЕНТИРОВЪЧНО/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b/>
          <w:bCs/>
          <w:sz w:val="28"/>
          <w:szCs w:val="28"/>
          <w:u w:val="single"/>
        </w:rPr>
        <w:t xml:space="preserve">15 ЛВ /   7,67 </w:t>
      </w:r>
      <w:r>
        <w:rPr>
          <w:rFonts w:ascii="Segoe UI" w:hAnsi="Segoe UI" w:cs="Segoe UI"/>
          <w:color w:val="001824"/>
          <w:shd w:val="clear" w:color="auto" w:fill="F8F4EE"/>
        </w:rPr>
        <w:t>€</w:t>
      </w:r>
    </w:p>
    <w:p w14:paraId="27F35224" w14:textId="77777777" w:rsidR="005D09C9" w:rsidRDefault="00541314">
      <w:pPr>
        <w:pStyle w:val="Standard"/>
      </w:pPr>
      <w:r>
        <w:rPr>
          <w:sz w:val="28"/>
          <w:szCs w:val="28"/>
        </w:rPr>
        <w:t>-ОПРЕДЕЛЯНЕ НА ЦВЕТОУСЕЩАНЕ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b/>
          <w:bCs/>
          <w:sz w:val="28"/>
          <w:szCs w:val="28"/>
          <w:u w:val="single"/>
        </w:rPr>
        <w:t>15 ЛВ /   7,67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3CA2EC25" w14:textId="77777777" w:rsidR="005D09C9" w:rsidRDefault="00541314">
      <w:pPr>
        <w:pStyle w:val="Standard"/>
      </w:pPr>
      <w:r>
        <w:rPr>
          <w:sz w:val="28"/>
          <w:szCs w:val="28"/>
        </w:rPr>
        <w:t>-ИЗСЛЕДВАНЕ НА ОЧНИ ДЪНА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b/>
          <w:bCs/>
          <w:sz w:val="28"/>
          <w:szCs w:val="28"/>
          <w:u w:val="single"/>
        </w:rPr>
        <w:t>25 ЛВ / 12,78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514A22B4" w14:textId="77777777" w:rsidR="005D09C9" w:rsidRDefault="00541314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-ИМУНИЗАЦИЯ,БЕЗ СТОЙНОСТТА НА БИОПРОДУКТА</w:t>
      </w:r>
    </w:p>
    <w:p w14:paraId="2422365F" w14:textId="77777777" w:rsidR="005D09C9" w:rsidRDefault="00541314">
      <w:pPr>
        <w:pStyle w:val="Standard"/>
      </w:pPr>
      <w:r>
        <w:rPr>
          <w:sz w:val="28"/>
          <w:szCs w:val="28"/>
        </w:rPr>
        <w:t>/ПРЕГЛЕД</w:t>
      </w:r>
      <w:r>
        <w:rPr>
          <w:sz w:val="28"/>
          <w:szCs w:val="28"/>
        </w:rPr>
        <w:tab/>
        <w:t xml:space="preserve">  И ИМУНИЗАЦИЯ/                                                      </w:t>
      </w:r>
      <w:r>
        <w:rPr>
          <w:b/>
          <w:sz w:val="28"/>
          <w:szCs w:val="28"/>
          <w:u w:val="single"/>
        </w:rPr>
        <w:t>65ЛВ /  33,23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                               </w:t>
      </w:r>
      <w:r>
        <w:t xml:space="preserve">   </w:t>
      </w:r>
      <w:r>
        <w:rPr>
          <w:sz w:val="28"/>
          <w:szCs w:val="28"/>
        </w:rPr>
        <w:t>-МЕРЕНЕ НА ТЕМПЕРАТУРА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b/>
          <w:sz w:val="28"/>
          <w:szCs w:val="28"/>
        </w:rPr>
        <w:t>5</w:t>
      </w:r>
      <w:r>
        <w:rPr>
          <w:b/>
          <w:bCs/>
          <w:sz w:val="28"/>
          <w:szCs w:val="28"/>
          <w:u w:val="single"/>
        </w:rPr>
        <w:t xml:space="preserve"> ЛВ /   2,56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4F8CB254" w14:textId="77777777" w:rsidR="005D09C9" w:rsidRDefault="00541314">
      <w:pPr>
        <w:pStyle w:val="Standard"/>
      </w:pPr>
      <w:r>
        <w:rPr>
          <w:sz w:val="28"/>
          <w:szCs w:val="28"/>
        </w:rPr>
        <w:t>-МЕДИЦИНСКО СВИДЕТЕЛСТВО ЗА БРАК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b/>
          <w:sz w:val="28"/>
          <w:szCs w:val="28"/>
        </w:rPr>
        <w:t>50</w:t>
      </w:r>
      <w:r>
        <w:rPr>
          <w:b/>
          <w:bCs/>
          <w:sz w:val="28"/>
          <w:szCs w:val="28"/>
          <w:u w:val="single"/>
        </w:rPr>
        <w:t xml:space="preserve"> ЛВ / 25,56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63A215DB" w14:textId="77777777" w:rsidR="005D09C9" w:rsidRDefault="00541314">
      <w:pPr>
        <w:pStyle w:val="Standard"/>
      </w:pPr>
      <w:r>
        <w:rPr>
          <w:sz w:val="28"/>
          <w:szCs w:val="28"/>
        </w:rPr>
        <w:t>-ИЗГОТВЯНЕ НА ПРОТОКОЛ ЗА Т</w:t>
      </w:r>
      <w:r>
        <w:rPr>
          <w:sz w:val="28"/>
          <w:szCs w:val="28"/>
        </w:rPr>
        <w:t>ЕЛК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b/>
          <w:sz w:val="28"/>
          <w:szCs w:val="28"/>
        </w:rPr>
        <w:t>60</w:t>
      </w:r>
      <w:r>
        <w:rPr>
          <w:b/>
          <w:bCs/>
          <w:sz w:val="28"/>
          <w:szCs w:val="28"/>
          <w:u w:val="single"/>
        </w:rPr>
        <w:t xml:space="preserve"> ЛВ / 30,68</w:t>
      </w:r>
      <w:r>
        <w:rPr>
          <w:rFonts w:ascii="Segoe UI" w:hAnsi="Segoe UI" w:cs="Segoe UI"/>
          <w:color w:val="001824"/>
          <w:shd w:val="clear" w:color="auto" w:fill="F8F4EE"/>
        </w:rPr>
        <w:t> €</w:t>
      </w:r>
    </w:p>
    <w:p w14:paraId="5C2D6E7D" w14:textId="77777777" w:rsidR="005D09C9" w:rsidRDefault="00541314">
      <w:pPr>
        <w:pStyle w:val="Standard"/>
      </w:pPr>
      <w:r>
        <w:rPr>
          <w:b/>
          <w:bCs/>
          <w:sz w:val="28"/>
          <w:szCs w:val="28"/>
          <w:u w:val="single"/>
        </w:rPr>
        <w:t>-ТРАНСПОРТ ДО ДОМА НА ПАЦ-А ПРИ ПОС-Е                  25 ЛВ / 12.78</w:t>
      </w:r>
      <w:r>
        <w:rPr>
          <w:sz w:val="28"/>
          <w:szCs w:val="28"/>
        </w:rPr>
        <w:t xml:space="preserve"> </w:t>
      </w:r>
      <w:r>
        <w:rPr>
          <w:rFonts w:ascii="Segoe UI" w:hAnsi="Segoe UI" w:cs="Segoe UI"/>
          <w:color w:val="001824"/>
          <w:shd w:val="clear" w:color="auto" w:fill="F8F4EE"/>
        </w:rPr>
        <w:t>€</w:t>
      </w:r>
      <w:r>
        <w:rPr>
          <w:sz w:val="28"/>
          <w:szCs w:val="28"/>
        </w:rPr>
        <w:t xml:space="preserve">                                                                                                    </w:t>
      </w:r>
      <w:r>
        <w:rPr>
          <w:b/>
          <w:bCs/>
          <w:sz w:val="28"/>
          <w:szCs w:val="28"/>
          <w:u w:val="single"/>
        </w:rPr>
        <w:t xml:space="preserve">                                                      </w:t>
      </w:r>
      <w:r>
        <w:rPr>
          <w:b/>
          <w:bCs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-Медицинско свидетелство за МПС                                                   50.00/25.56  </w:t>
      </w:r>
      <w:r>
        <w:rPr>
          <w:rFonts w:ascii="Segoe UI" w:hAnsi="Segoe UI" w:cs="Segoe UI"/>
          <w:color w:val="001824"/>
          <w:shd w:val="clear" w:color="auto" w:fill="F8F4EE"/>
        </w:rPr>
        <w:t>  €</w:t>
      </w:r>
      <w:r>
        <w:rPr>
          <w:sz w:val="28"/>
          <w:szCs w:val="28"/>
        </w:rPr>
        <w:t xml:space="preserve"> </w:t>
      </w:r>
    </w:p>
    <w:p w14:paraId="55F49BE2" w14:textId="77777777" w:rsidR="005D09C9" w:rsidRDefault="00541314">
      <w:pPr>
        <w:pStyle w:val="Standard"/>
      </w:pPr>
      <w:r>
        <w:rPr>
          <w:sz w:val="28"/>
          <w:szCs w:val="28"/>
        </w:rPr>
        <w:t xml:space="preserve">                               /При курс 1</w:t>
      </w:r>
      <w:r>
        <w:rPr>
          <w:rFonts w:ascii="Segoe UI" w:hAnsi="Segoe UI" w:cs="Segoe UI"/>
          <w:color w:val="001824"/>
          <w:shd w:val="clear" w:color="auto" w:fill="F8F4EE"/>
        </w:rPr>
        <w:t> €=1.95583 лв. /</w:t>
      </w:r>
    </w:p>
    <w:p w14:paraId="240D0B37" w14:textId="77777777" w:rsidR="005D09C9" w:rsidRDefault="00541314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Последна редакци</w:t>
      </w:r>
      <w:r>
        <w:rPr>
          <w:sz w:val="22"/>
          <w:szCs w:val="22"/>
        </w:rPr>
        <w:t>я-07.08.2025 год.</w:t>
      </w:r>
    </w:p>
    <w:p w14:paraId="2373F5DA" w14:textId="77777777" w:rsidR="005D09C9" w:rsidRDefault="00541314">
      <w:pPr>
        <w:pStyle w:val="Standard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2AB80DE" w14:textId="77777777" w:rsidR="005D09C9" w:rsidRDefault="00541314">
      <w:pPr>
        <w:pStyle w:val="Standard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Д-Р ВАНЯ </w:t>
      </w:r>
      <w:r>
        <w:rPr>
          <w:b/>
          <w:bCs/>
          <w:sz w:val="28"/>
          <w:szCs w:val="28"/>
          <w:u w:val="single"/>
        </w:rPr>
        <w:t>БОЖИНОВА АИПМП ЕООД</w:t>
      </w:r>
    </w:p>
    <w:p w14:paraId="787B81DD" w14:textId="77777777" w:rsidR="005D09C9" w:rsidRDefault="005D09C9">
      <w:pPr>
        <w:pStyle w:val="Standard"/>
      </w:pPr>
    </w:p>
    <w:sectPr w:rsidR="005D09C9">
      <w:pgSz w:w="11905" w:h="16837"/>
      <w:pgMar w:top="519" w:right="1134" w:bottom="559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4927B" w14:textId="77777777" w:rsidR="00541314" w:rsidRDefault="00541314">
      <w:r>
        <w:separator/>
      </w:r>
    </w:p>
  </w:endnote>
  <w:endnote w:type="continuationSeparator" w:id="0">
    <w:p w14:paraId="722B8E43" w14:textId="77777777" w:rsidR="00541314" w:rsidRDefault="00541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C4678" w14:textId="77777777" w:rsidR="00541314" w:rsidRDefault="00541314">
      <w:r>
        <w:rPr>
          <w:color w:val="000000"/>
        </w:rPr>
        <w:separator/>
      </w:r>
    </w:p>
  </w:footnote>
  <w:footnote w:type="continuationSeparator" w:id="0">
    <w:p w14:paraId="0316EB13" w14:textId="77777777" w:rsidR="00541314" w:rsidRDefault="005413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D09C9"/>
    <w:rsid w:val="00541314"/>
    <w:rsid w:val="005D09C9"/>
    <w:rsid w:val="00FC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F5B38"/>
  <w15:docId w15:val="{BBDD53BA-7734-46F7-BE56-EA16AAC9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bg-BG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1070</Words>
  <Characters>6099</Characters>
  <Application>Microsoft Office Word</Application>
  <DocSecurity>0</DocSecurity>
  <Lines>50</Lines>
  <Paragraphs>14</Paragraphs>
  <ScaleCrop>false</ScaleCrop>
  <Company/>
  <LinksUpToDate>false</LinksUpToDate>
  <CharactersWithSpaces>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Vanya Boginova</dc:creator>
  <cp:lastModifiedBy>Ангел Дългъчев</cp:lastModifiedBy>
  <cp:revision>2</cp:revision>
  <cp:lastPrinted>2025-08-12T11:43:00Z</cp:lastPrinted>
  <dcterms:created xsi:type="dcterms:W3CDTF">2025-10-23T06:13:00Z</dcterms:created>
  <dcterms:modified xsi:type="dcterms:W3CDTF">2025-10-23T06:13:00Z</dcterms:modified>
</cp:coreProperties>
</file>